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CA1" w:rsidRDefault="00082CA1">
      <w:r w:rsidRPr="004415BF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660.75pt;visibility:visible">
            <v:imagedata r:id="rId4" o:title=""/>
          </v:shape>
        </w:pict>
      </w:r>
    </w:p>
    <w:p w:rsidR="00082CA1" w:rsidRDefault="00082CA1"/>
    <w:p w:rsidR="00082CA1" w:rsidRDefault="00082CA1"/>
    <w:p w:rsidR="00082CA1" w:rsidRDefault="00082CA1">
      <w:r w:rsidRPr="004415BF">
        <w:rPr>
          <w:noProof/>
          <w:lang w:eastAsia="ru-RU"/>
        </w:rPr>
        <w:pict>
          <v:shape id="Рисунок 2" o:spid="_x0000_i1026" type="#_x0000_t75" style="width:468pt;height:662.25pt;visibility:visible">
            <v:imagedata r:id="rId5" o:title=""/>
          </v:shape>
        </w:pict>
      </w:r>
      <w:bookmarkStart w:id="0" w:name="_GoBack"/>
      <w:bookmarkEnd w:id="0"/>
    </w:p>
    <w:sectPr w:rsidR="00082CA1" w:rsidSect="003C15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71599"/>
    <w:rsid w:val="0008044A"/>
    <w:rsid w:val="00082CA1"/>
    <w:rsid w:val="000A1E1C"/>
    <w:rsid w:val="0015341F"/>
    <w:rsid w:val="003C15E6"/>
    <w:rsid w:val="004415BF"/>
    <w:rsid w:val="004A3F4F"/>
    <w:rsid w:val="00571599"/>
    <w:rsid w:val="00B02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15E6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2</Pages>
  <Words>0</Words>
  <Characters>5</Characters>
  <Application>Microsoft Office Outlook</Application>
  <DocSecurity>0</DocSecurity>
  <Lines>0</Lines>
  <Paragraphs>0</Paragraphs>
  <ScaleCrop>false</ScaleCrop>
  <Company>***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Семыкина Наталья Анатольевна</dc:creator>
  <cp:keywords/>
  <dc:description/>
  <cp:lastModifiedBy>*</cp:lastModifiedBy>
  <cp:revision>2</cp:revision>
  <dcterms:created xsi:type="dcterms:W3CDTF">2020-10-14T06:02:00Z</dcterms:created>
  <dcterms:modified xsi:type="dcterms:W3CDTF">2020-10-14T06:02:00Z</dcterms:modified>
</cp:coreProperties>
</file>